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1"/>
      </w:tblGrid>
      <w:tr w:rsidR="00F5259D" w:rsidRPr="00F42BD7" w14:paraId="6F12F2E9" w14:textId="77777777" w:rsidTr="004D3614"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EF68503" w14:textId="33CDE6F4" w:rsidR="00F5259D" w:rsidRPr="00AE4B86" w:rsidRDefault="00FF5F0D" w:rsidP="00A26564">
            <w:pPr>
              <w:pStyle w:val="En-tte"/>
              <w:spacing w:line="276" w:lineRule="auto"/>
              <w:jc w:val="center"/>
              <w:rPr>
                <w:rFonts w:ascii="Miltonian Tattoo" w:hAnsi="Miltonian Tattoo" w:cstheme="majorHAnsi"/>
                <w:sz w:val="56"/>
                <w:szCs w:val="56"/>
              </w:rPr>
            </w:pPr>
            <w:r w:rsidRPr="00AE4B86">
              <w:rPr>
                <w:rFonts w:ascii="Miltonian Tattoo" w:hAnsi="Miltonian Tattoo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5EE430BA" wp14:editId="17442687">
                  <wp:simplePos x="0" y="0"/>
                  <wp:positionH relativeFrom="column">
                    <wp:posOffset>5462311</wp:posOffset>
                  </wp:positionH>
                  <wp:positionV relativeFrom="paragraph">
                    <wp:posOffset>2276</wp:posOffset>
                  </wp:positionV>
                  <wp:extent cx="310472" cy="38481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25" cy="41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564" w:rsidRPr="00AE4B86">
              <w:rPr>
                <w:rFonts w:ascii="Miltonian Tattoo" w:hAnsi="Miltonian Tattoo" w:cstheme="majorHAnsi"/>
                <w:sz w:val="44"/>
                <w:szCs w:val="44"/>
              </w:rPr>
              <w:t>Préparation d’un élixir énergisant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2598367" w14:textId="784249DE" w:rsidR="00F5259D" w:rsidRPr="00F42BD7" w:rsidRDefault="00F5259D" w:rsidP="004D3614">
            <w:pPr>
              <w:pStyle w:val="En-tte"/>
              <w:jc w:val="center"/>
              <w:rPr>
                <w:rFonts w:asciiTheme="majorHAnsi" w:hAnsiTheme="majorHAnsi" w:cstheme="majorHAnsi"/>
              </w:rPr>
            </w:pPr>
            <w:r w:rsidRPr="00F42BD7">
              <w:rPr>
                <w:rFonts w:asciiTheme="majorHAnsi" w:hAnsiTheme="majorHAnsi" w:cstheme="majorHAnsi"/>
              </w:rPr>
              <w:t xml:space="preserve">Chap </w:t>
            </w:r>
            <w:r w:rsidR="00BB35D5">
              <w:rPr>
                <w:rFonts w:asciiTheme="majorHAnsi" w:hAnsiTheme="majorHAnsi" w:cstheme="majorHAnsi"/>
              </w:rPr>
              <w:t>2</w:t>
            </w:r>
          </w:p>
        </w:tc>
      </w:tr>
      <w:tr w:rsidR="00F5259D" w:rsidRPr="00F42BD7" w14:paraId="64620F3F" w14:textId="77777777" w:rsidTr="004D3614">
        <w:trPr>
          <w:trHeight w:val="530"/>
        </w:trPr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4FDD572" w14:textId="4C009229" w:rsidR="00F5259D" w:rsidRPr="00F42BD7" w:rsidRDefault="00F5259D" w:rsidP="004D3614">
            <w:pPr>
              <w:pStyle w:val="En-tte"/>
              <w:rPr>
                <w:rFonts w:asciiTheme="majorHAnsi" w:hAnsiTheme="majorHAnsi" w:cstheme="majorHAnsi"/>
              </w:rPr>
            </w:pPr>
            <w:r w:rsidRPr="00F42BD7">
              <w:rPr>
                <w:rFonts w:asciiTheme="majorHAnsi" w:hAnsiTheme="majorHAnsi" w:cstheme="majorHAnsi"/>
              </w:rPr>
              <w:t>Nom Prénom :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8F2598B" w14:textId="44F050DA" w:rsidR="00F5259D" w:rsidRPr="00F42BD7" w:rsidRDefault="00BB35D5" w:rsidP="004D3614">
            <w:pPr>
              <w:pStyle w:val="En-tte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  <w:r w:rsidRPr="00BB35D5">
              <w:rPr>
                <w:rFonts w:asciiTheme="majorHAnsi" w:hAnsiTheme="majorHAnsi" w:cstheme="majorHAnsi"/>
                <w:vertAlign w:val="superscript"/>
              </w:rPr>
              <w:t>nde</w:t>
            </w:r>
          </w:p>
        </w:tc>
      </w:tr>
    </w:tbl>
    <w:p w14:paraId="45568DDE" w14:textId="3C420A9A" w:rsidR="00083016" w:rsidRDefault="00E14691" w:rsidP="00083016">
      <w:pPr>
        <w:jc w:val="both"/>
        <w:rPr>
          <w:rFonts w:asciiTheme="majorHAnsi" w:hAnsiTheme="majorHAnsi" w:cstheme="majorHAnsi"/>
        </w:rPr>
      </w:pPr>
      <w:r w:rsidRPr="001218C7">
        <w:rPr>
          <w:rFonts w:asciiTheme="majorHAnsi" w:hAnsiTheme="majorHAnsi" w:cs="Calibri Light (Titres)"/>
          <w:noProof/>
        </w:rPr>
        <w:drawing>
          <wp:anchor distT="0" distB="0" distL="114300" distR="114300" simplePos="0" relativeHeight="251673599" behindDoc="0" locked="0" layoutInCell="1" allowOverlap="1" wp14:anchorId="4C828F1C" wp14:editId="6E8C501E">
            <wp:simplePos x="0" y="0"/>
            <wp:positionH relativeFrom="column">
              <wp:posOffset>-210185</wp:posOffset>
            </wp:positionH>
            <wp:positionV relativeFrom="paragraph">
              <wp:posOffset>-213049</wp:posOffset>
            </wp:positionV>
            <wp:extent cx="2075928" cy="194564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"/>
                    <a:stretch/>
                  </pic:blipFill>
                  <pic:spPr bwMode="auto">
                    <a:xfrm>
                      <a:off x="0" y="0"/>
                      <a:ext cx="2075928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2C8E6014" wp14:editId="37B3D5BE">
            <wp:simplePos x="0" y="0"/>
            <wp:positionH relativeFrom="column">
              <wp:posOffset>3713257</wp:posOffset>
            </wp:positionH>
            <wp:positionV relativeFrom="paragraph">
              <wp:posOffset>35651</wp:posOffset>
            </wp:positionV>
            <wp:extent cx="3094355" cy="1603375"/>
            <wp:effectExtent l="0" t="0" r="444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B86" w:rsidRPr="00AE4B86">
        <w:rPr>
          <w:rFonts w:ascii="Miltonian Tattoo" w:hAnsi="Miltonian Tattoo" w:cstheme="majorHAnsi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30F19B03" wp14:editId="27E24175">
            <wp:simplePos x="0" y="0"/>
            <wp:positionH relativeFrom="column">
              <wp:posOffset>3175</wp:posOffset>
            </wp:positionH>
            <wp:positionV relativeFrom="paragraph">
              <wp:posOffset>-729579</wp:posOffset>
            </wp:positionV>
            <wp:extent cx="310515" cy="38481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11CD" w14:textId="6C7FDE38" w:rsidR="00E14691" w:rsidRDefault="00CD3317" w:rsidP="00E14691">
      <w:pPr>
        <w:ind w:left="2835"/>
        <w:jc w:val="both"/>
        <w:rPr>
          <w:rFonts w:ascii="Miltonian Tattoo" w:hAnsi="Miltonian Tattoo" w:cstheme="majorHAnsi"/>
        </w:rPr>
      </w:pPr>
      <w:r w:rsidRPr="00CD3317">
        <w:rPr>
          <w:rFonts w:ascii="Miltonian Tattoo" w:hAnsi="Miltonian Tattoo" w:cstheme="majorHAnsi"/>
        </w:rPr>
        <w:t xml:space="preserve">Vous êtes donc prêts à manipuler le matériel de laboratoire ! </w:t>
      </w:r>
    </w:p>
    <w:p w14:paraId="48219A13" w14:textId="2C336C74" w:rsidR="00CD3317" w:rsidRPr="00CD3317" w:rsidRDefault="00CD3317" w:rsidP="00E14691">
      <w:pPr>
        <w:ind w:left="2835"/>
        <w:jc w:val="both"/>
        <w:rPr>
          <w:rFonts w:ascii="Miltonian Tattoo" w:hAnsi="Miltonian Tattoo" w:cstheme="majorHAnsi"/>
        </w:rPr>
      </w:pPr>
      <w:r w:rsidRPr="00CD3317">
        <w:rPr>
          <w:rFonts w:ascii="Miltonian Tattoo" w:hAnsi="Miltonian Tattoo" w:cstheme="majorHAnsi"/>
        </w:rPr>
        <w:t>Eh bien soit, voilà mes consignes :</w:t>
      </w:r>
    </w:p>
    <w:p w14:paraId="1DC9C2C3" w14:textId="239D7C47" w:rsidR="00CD3317" w:rsidRDefault="00CD3317" w:rsidP="00083016">
      <w:pPr>
        <w:jc w:val="both"/>
        <w:rPr>
          <w:rFonts w:asciiTheme="majorHAnsi" w:hAnsiTheme="majorHAnsi" w:cstheme="majorHAnsi"/>
        </w:rPr>
      </w:pPr>
    </w:p>
    <w:p w14:paraId="07CA7363" w14:textId="5522318B" w:rsidR="00E14691" w:rsidRDefault="00E14691" w:rsidP="00083016">
      <w:pPr>
        <w:jc w:val="both"/>
        <w:rPr>
          <w:rFonts w:asciiTheme="majorHAnsi" w:hAnsiTheme="majorHAnsi" w:cstheme="majorHAnsi"/>
        </w:rPr>
      </w:pPr>
    </w:p>
    <w:p w14:paraId="41DCD8CC" w14:textId="069ADA1D" w:rsidR="00A26564" w:rsidRPr="00E14691" w:rsidRDefault="00534714" w:rsidP="00E14691">
      <w:pPr>
        <w:pStyle w:val="Sansinterligne"/>
      </w:pPr>
      <w:r w:rsidRPr="00E14691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70DA361" wp14:editId="11F347DE">
                <wp:simplePos x="0" y="0"/>
                <wp:positionH relativeFrom="column">
                  <wp:posOffset>-84455</wp:posOffset>
                </wp:positionH>
                <wp:positionV relativeFrom="paragraph">
                  <wp:posOffset>262178</wp:posOffset>
                </wp:positionV>
                <wp:extent cx="6738620" cy="3442970"/>
                <wp:effectExtent l="25400" t="25400" r="106680" b="1003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3442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DDDD8" id="Rectangle 2" o:spid="_x0000_s1026" style="position:absolute;margin-left:-6.65pt;margin-top:20.65pt;width:530.6pt;height:271.1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" fillcolor="white [3212]" strokecolor="black [3213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4768E40A" w14:textId="6254CB94" w:rsidR="00083016" w:rsidRDefault="00FC77D0" w:rsidP="00A26564">
      <w:pPr>
        <w:pStyle w:val="NormalWeb"/>
        <w:rPr>
          <w:rFonts w:asciiTheme="majorHAnsi" w:hAnsiTheme="majorHAnsi" w:cstheme="majorHAnsi"/>
          <w:b/>
          <w:bCs/>
        </w:rPr>
      </w:pPr>
      <w:r w:rsidRPr="00EA43E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8960" behindDoc="0" locked="0" layoutInCell="1" allowOverlap="1" wp14:anchorId="36BCCBFC" wp14:editId="422E168A">
            <wp:simplePos x="0" y="0"/>
            <wp:positionH relativeFrom="column">
              <wp:posOffset>-37465</wp:posOffset>
            </wp:positionH>
            <wp:positionV relativeFrom="paragraph">
              <wp:posOffset>454984</wp:posOffset>
            </wp:positionV>
            <wp:extent cx="6642100" cy="2938780"/>
            <wp:effectExtent l="0" t="0" r="0" b="0"/>
            <wp:wrapNone/>
            <wp:docPr id="52" name="Image 52" descr="../../../../Desktop/Capture%20d’écran%202017-02-08%20à%2011.47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Capture%20d’écran%202017-02-08%20à%2011.47.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016" w:rsidRPr="00083016">
        <w:rPr>
          <w:rFonts w:asciiTheme="majorHAnsi" w:hAnsiTheme="majorHAnsi" w:cstheme="majorHAnsi"/>
          <w:b/>
          <w:bCs/>
        </w:rPr>
        <w:t>Doc 1. Le protocole</w:t>
      </w:r>
      <w:r w:rsidR="00F1309E">
        <w:rPr>
          <w:rFonts w:asciiTheme="majorHAnsi" w:hAnsiTheme="majorHAnsi" w:cstheme="majorHAnsi"/>
          <w:b/>
          <w:bCs/>
        </w:rPr>
        <w:t xml:space="preserve"> de dissolution</w:t>
      </w:r>
      <w:r w:rsidR="00083016" w:rsidRPr="00083016">
        <w:rPr>
          <w:rFonts w:asciiTheme="majorHAnsi" w:hAnsiTheme="majorHAnsi" w:cstheme="majorHAnsi"/>
          <w:b/>
          <w:bCs/>
        </w:rPr>
        <w:t xml:space="preserve"> en images</w:t>
      </w:r>
    </w:p>
    <w:p w14:paraId="741DBED8" w14:textId="53659509" w:rsidR="00FC77D0" w:rsidRDefault="00FC77D0" w:rsidP="00A26564">
      <w:pPr>
        <w:pStyle w:val="NormalWeb"/>
        <w:rPr>
          <w:rFonts w:asciiTheme="majorHAnsi" w:hAnsiTheme="majorHAnsi" w:cstheme="majorHAnsi"/>
          <w:b/>
          <w:bCs/>
        </w:rPr>
      </w:pPr>
    </w:p>
    <w:p w14:paraId="78453F3E" w14:textId="72E671A6" w:rsidR="00FC77D0" w:rsidRDefault="00FC77D0" w:rsidP="00A26564">
      <w:pPr>
        <w:pStyle w:val="NormalWeb"/>
        <w:rPr>
          <w:rFonts w:asciiTheme="majorHAnsi" w:hAnsiTheme="majorHAnsi" w:cstheme="majorHAnsi"/>
          <w:b/>
          <w:bCs/>
        </w:rPr>
      </w:pPr>
    </w:p>
    <w:p w14:paraId="5061276B" w14:textId="7CABF905" w:rsidR="00FC77D0" w:rsidRDefault="00FC77D0" w:rsidP="00A26564">
      <w:pPr>
        <w:pStyle w:val="NormalWeb"/>
        <w:rPr>
          <w:rFonts w:asciiTheme="majorHAnsi" w:hAnsiTheme="majorHAnsi" w:cstheme="majorHAnsi"/>
          <w:b/>
          <w:bCs/>
        </w:rPr>
      </w:pPr>
    </w:p>
    <w:p w14:paraId="2C9578AE" w14:textId="3BD02691" w:rsidR="00FC77D0" w:rsidRDefault="00FC77D0" w:rsidP="00A26564">
      <w:pPr>
        <w:pStyle w:val="NormalWeb"/>
        <w:rPr>
          <w:rFonts w:asciiTheme="majorHAnsi" w:hAnsiTheme="majorHAnsi" w:cstheme="majorHAnsi"/>
          <w:b/>
          <w:bCs/>
        </w:rPr>
      </w:pPr>
    </w:p>
    <w:p w14:paraId="3B6461D7" w14:textId="647B79EF" w:rsidR="00FC77D0" w:rsidRDefault="00FC77D0" w:rsidP="00A26564">
      <w:pPr>
        <w:pStyle w:val="NormalWeb"/>
        <w:rPr>
          <w:rFonts w:asciiTheme="majorHAnsi" w:hAnsiTheme="majorHAnsi" w:cstheme="majorHAnsi"/>
          <w:b/>
          <w:bCs/>
        </w:rPr>
      </w:pPr>
    </w:p>
    <w:p w14:paraId="7FC3BF0C" w14:textId="138525C0" w:rsidR="00FC77D0" w:rsidRDefault="00FC77D0" w:rsidP="00A26564">
      <w:pPr>
        <w:pStyle w:val="NormalWeb"/>
        <w:rPr>
          <w:rFonts w:asciiTheme="majorHAnsi" w:hAnsiTheme="majorHAnsi" w:cstheme="majorHAnsi"/>
          <w:b/>
          <w:bCs/>
        </w:rPr>
      </w:pPr>
    </w:p>
    <w:p w14:paraId="72AF545A" w14:textId="77777777" w:rsidR="00FC77D0" w:rsidRPr="00083016" w:rsidRDefault="00FC77D0" w:rsidP="00A26564">
      <w:pPr>
        <w:pStyle w:val="NormalWeb"/>
        <w:rPr>
          <w:rFonts w:asciiTheme="majorHAnsi" w:hAnsiTheme="majorHAnsi" w:cstheme="majorHAnsi"/>
          <w:b/>
          <w:bCs/>
        </w:rPr>
      </w:pPr>
    </w:p>
    <w:p w14:paraId="4BA0FBD9" w14:textId="01F8D94E" w:rsidR="00083016" w:rsidRPr="00A26564" w:rsidRDefault="00083016" w:rsidP="00A26564">
      <w:pPr>
        <w:pStyle w:val="NormalWeb"/>
        <w:rPr>
          <w:rFonts w:asciiTheme="majorHAnsi" w:hAnsiTheme="majorHAnsi" w:cstheme="majorHAnsi"/>
        </w:rPr>
      </w:pPr>
    </w:p>
    <w:p w14:paraId="69A2A98A" w14:textId="5479E067" w:rsidR="00083016" w:rsidRDefault="00083016" w:rsidP="00885A36"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3A85EC" wp14:editId="1C4C46B5">
                <wp:simplePos x="0" y="0"/>
                <wp:positionH relativeFrom="column">
                  <wp:posOffset>-81844</wp:posOffset>
                </wp:positionH>
                <wp:positionV relativeFrom="paragraph">
                  <wp:posOffset>220768</wp:posOffset>
                </wp:positionV>
                <wp:extent cx="6738691" cy="1001889"/>
                <wp:effectExtent l="25400" t="25400" r="106680" b="1035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91" cy="10018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EC405" id="Rectangle 4" o:spid="_x0000_s1026" style="position:absolute;margin-left:-6.45pt;margin-top:17.4pt;width:530.6pt;height:78.9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" fillcolor="white [3212]" strokecolor="black [3213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34B047A9" w14:textId="0E96AB6D" w:rsidR="00083016" w:rsidRPr="00083016" w:rsidRDefault="00083016" w:rsidP="00083016">
      <w:pPr>
        <w:pStyle w:val="NormalWeb"/>
        <w:rPr>
          <w:rFonts w:asciiTheme="majorHAnsi" w:hAnsiTheme="majorHAnsi" w:cstheme="majorHAnsi"/>
          <w:b/>
          <w:bCs/>
        </w:rPr>
      </w:pPr>
      <w:r w:rsidRPr="00083016">
        <w:rPr>
          <w:rFonts w:asciiTheme="majorHAnsi" w:hAnsiTheme="majorHAnsi" w:cstheme="majorHAnsi"/>
          <w:b/>
          <w:bCs/>
        </w:rPr>
        <w:t xml:space="preserve">Doc </w:t>
      </w:r>
      <w:r>
        <w:rPr>
          <w:rFonts w:asciiTheme="majorHAnsi" w:hAnsiTheme="majorHAnsi" w:cstheme="majorHAnsi"/>
          <w:b/>
          <w:bCs/>
        </w:rPr>
        <w:t>2</w:t>
      </w:r>
      <w:r w:rsidRPr="00083016">
        <w:rPr>
          <w:rFonts w:asciiTheme="majorHAnsi" w:hAnsiTheme="majorHAnsi" w:cstheme="majorHAnsi"/>
          <w:b/>
          <w:bCs/>
        </w:rPr>
        <w:t xml:space="preserve">. </w:t>
      </w:r>
      <w:r>
        <w:rPr>
          <w:rFonts w:asciiTheme="majorHAnsi" w:hAnsiTheme="majorHAnsi" w:cstheme="majorHAnsi"/>
          <w:b/>
          <w:bCs/>
        </w:rPr>
        <w:t>Du vocabulaire</w:t>
      </w:r>
    </w:p>
    <w:p w14:paraId="1E7957C1" w14:textId="5FAD9C4C" w:rsidR="00E14691" w:rsidRDefault="00083016" w:rsidP="00E14691">
      <w:pPr>
        <w:pStyle w:val="NormalWeb"/>
        <w:rPr>
          <w:rFonts w:asciiTheme="majorHAnsi" w:eastAsiaTheme="minorHAnsi" w:hAnsiTheme="majorHAnsi" w:cstheme="majorHAnsi"/>
          <w:lang w:eastAsia="en-US"/>
        </w:rPr>
      </w:pPr>
      <w:r>
        <w:rPr>
          <w:rFonts w:asciiTheme="majorHAnsi" w:eastAsiaTheme="minorHAnsi" w:hAnsiTheme="majorHAnsi" w:cstheme="majorHAnsi"/>
          <w:lang w:eastAsia="en-US"/>
        </w:rPr>
        <w:t xml:space="preserve">Une </w:t>
      </w:r>
      <w:r w:rsidRPr="00083016">
        <w:rPr>
          <w:rFonts w:asciiTheme="majorHAnsi" w:eastAsiaTheme="minorHAnsi" w:hAnsiTheme="majorHAnsi" w:cstheme="majorHAnsi"/>
          <w:b/>
          <w:bCs/>
          <w:lang w:eastAsia="en-US"/>
        </w:rPr>
        <w:t>solution aqueuse</w:t>
      </w:r>
      <w:r>
        <w:rPr>
          <w:rFonts w:asciiTheme="majorHAnsi" w:eastAsiaTheme="minorHAnsi" w:hAnsiTheme="majorHAnsi" w:cstheme="majorHAnsi"/>
          <w:lang w:eastAsia="en-US"/>
        </w:rPr>
        <w:t xml:space="preserve"> est un mélange homogène résultant de la dissolution d’une espèce chimique (le </w:t>
      </w:r>
      <w:r w:rsidRPr="00083016">
        <w:rPr>
          <w:rFonts w:asciiTheme="majorHAnsi" w:eastAsiaTheme="minorHAnsi" w:hAnsiTheme="majorHAnsi" w:cstheme="majorHAnsi"/>
          <w:b/>
          <w:bCs/>
          <w:lang w:eastAsia="en-US"/>
        </w:rPr>
        <w:t>soluté</w:t>
      </w:r>
      <w:r>
        <w:rPr>
          <w:rFonts w:asciiTheme="majorHAnsi" w:eastAsiaTheme="minorHAnsi" w:hAnsiTheme="majorHAnsi" w:cstheme="majorHAnsi"/>
          <w:lang w:eastAsia="en-US"/>
        </w:rPr>
        <w:t xml:space="preserve">) dans l’eau (le </w:t>
      </w:r>
      <w:r w:rsidRPr="00083016">
        <w:rPr>
          <w:rFonts w:asciiTheme="majorHAnsi" w:eastAsiaTheme="minorHAnsi" w:hAnsiTheme="majorHAnsi" w:cstheme="majorHAnsi"/>
          <w:b/>
          <w:bCs/>
          <w:lang w:eastAsia="en-US"/>
        </w:rPr>
        <w:t>solvant</w:t>
      </w:r>
      <w:r>
        <w:rPr>
          <w:rFonts w:asciiTheme="majorHAnsi" w:eastAsiaTheme="minorHAnsi" w:hAnsiTheme="majorHAnsi" w:cstheme="majorHAnsi"/>
          <w:lang w:eastAsia="en-US"/>
        </w:rPr>
        <w:t>).</w:t>
      </w:r>
    </w:p>
    <w:p w14:paraId="58CFFF6C" w14:textId="0D34E3DF" w:rsidR="007873C6" w:rsidRPr="00E14691" w:rsidRDefault="002C34B0" w:rsidP="002C34B0">
      <w:pPr>
        <w:pStyle w:val="Sansinterligne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F12BEB0" wp14:editId="09A5E4AA">
            <wp:simplePos x="0" y="0"/>
            <wp:positionH relativeFrom="column">
              <wp:posOffset>3295650</wp:posOffset>
            </wp:positionH>
            <wp:positionV relativeFrom="paragraph">
              <wp:posOffset>133350</wp:posOffset>
            </wp:positionV>
            <wp:extent cx="3517265" cy="1907540"/>
            <wp:effectExtent l="0" t="0" r="63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34F9F" w14:textId="18624670" w:rsidR="007375CD" w:rsidRPr="00866DC2" w:rsidRDefault="007873C6" w:rsidP="001938DE">
      <w:pPr>
        <w:pStyle w:val="Paragraphedeliste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CD0816">
        <w:rPr>
          <w:rFonts w:asciiTheme="majorHAnsi" w:hAnsiTheme="majorHAnsi" w:cstheme="majorHAnsi"/>
        </w:rPr>
        <w:t xml:space="preserve">A l’aide du protocole </w:t>
      </w:r>
      <w:r w:rsidR="00625685" w:rsidRPr="00CD0816">
        <w:rPr>
          <w:rFonts w:asciiTheme="majorHAnsi" w:hAnsiTheme="majorHAnsi" w:cstheme="majorHAnsi"/>
        </w:rPr>
        <w:t xml:space="preserve">imagé, </w:t>
      </w:r>
      <w:r w:rsidR="003D29B3" w:rsidRPr="00CD0816">
        <w:rPr>
          <w:rFonts w:asciiTheme="majorHAnsi" w:hAnsiTheme="majorHAnsi" w:cstheme="majorHAnsi"/>
        </w:rPr>
        <w:t xml:space="preserve">préparer les deux solutions </w:t>
      </w:r>
      <w:r w:rsidR="00304122" w:rsidRPr="00CD0816">
        <w:rPr>
          <w:rFonts w:asciiTheme="majorHAnsi" w:hAnsiTheme="majorHAnsi" w:cstheme="majorHAnsi"/>
        </w:rPr>
        <w:t xml:space="preserve">aqueuses </w:t>
      </w:r>
      <w:r w:rsidR="001938DE">
        <w:rPr>
          <w:rFonts w:asciiTheme="majorHAnsi" w:hAnsiTheme="majorHAnsi" w:cstheme="majorHAnsi"/>
        </w:rPr>
        <w:t xml:space="preserve">nécessaires à l’élixir </w:t>
      </w:r>
      <w:r w:rsidR="00F1309E">
        <w:rPr>
          <w:rFonts w:asciiTheme="majorHAnsi" w:hAnsiTheme="majorHAnsi" w:cstheme="majorHAnsi"/>
        </w:rPr>
        <w:t>présentées dans le doc ci-contre.</w:t>
      </w:r>
    </w:p>
    <w:p w14:paraId="31BCE3AF" w14:textId="4A6C1F5F" w:rsidR="00866DC2" w:rsidRDefault="007375CD" w:rsidP="001938DE">
      <w:pPr>
        <w:pStyle w:val="Paragraphedeliste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CD0816">
        <w:rPr>
          <w:rFonts w:asciiTheme="majorHAnsi" w:hAnsiTheme="majorHAnsi" w:cstheme="majorHAnsi"/>
        </w:rPr>
        <w:t>Rédiger un compte rendu de votre expérience</w:t>
      </w:r>
      <w:r w:rsidR="00304122" w:rsidRPr="00CD0816">
        <w:rPr>
          <w:rFonts w:asciiTheme="majorHAnsi" w:hAnsiTheme="majorHAnsi" w:cstheme="majorHAnsi"/>
        </w:rPr>
        <w:t xml:space="preserve"> </w:t>
      </w:r>
      <w:r w:rsidR="00866DC2">
        <w:rPr>
          <w:rFonts w:asciiTheme="majorHAnsi" w:hAnsiTheme="majorHAnsi" w:cstheme="majorHAnsi"/>
        </w:rPr>
        <w:t>(le détailler pour une des deux solutions)</w:t>
      </w:r>
      <w:r w:rsidR="00F1309E">
        <w:rPr>
          <w:rFonts w:asciiTheme="majorHAnsi" w:hAnsiTheme="majorHAnsi" w:cstheme="majorHAnsi"/>
        </w:rPr>
        <w:t>.</w:t>
      </w:r>
    </w:p>
    <w:p w14:paraId="01F4E3ED" w14:textId="4E84BB53" w:rsidR="00461B05" w:rsidRDefault="00866DC2" w:rsidP="007375CD">
      <w:pPr>
        <w:pStyle w:val="Paragraphedeliste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="00304122" w:rsidRPr="00CD0816">
        <w:rPr>
          <w:rFonts w:asciiTheme="majorHAnsi" w:hAnsiTheme="majorHAnsi" w:cstheme="majorHAnsi"/>
        </w:rPr>
        <w:t xml:space="preserve">alculer la concentration </w:t>
      </w:r>
      <w:r>
        <w:rPr>
          <w:rFonts w:asciiTheme="majorHAnsi" w:hAnsiTheme="majorHAnsi" w:cstheme="majorHAnsi"/>
        </w:rPr>
        <w:t xml:space="preserve">massique </w:t>
      </w:r>
      <w:r w:rsidR="00304122" w:rsidRPr="00CD0816">
        <w:rPr>
          <w:rFonts w:asciiTheme="majorHAnsi" w:hAnsiTheme="majorHAnsi" w:cstheme="majorHAnsi"/>
        </w:rPr>
        <w:t xml:space="preserve">en </w:t>
      </w:r>
      <w:r w:rsidR="00315E38">
        <w:rPr>
          <w:rFonts w:asciiTheme="majorHAnsi" w:hAnsiTheme="majorHAnsi" w:cstheme="majorHAnsi"/>
        </w:rPr>
        <w:t xml:space="preserve">soluté </w:t>
      </w:r>
      <w:r w:rsidR="00CD0816" w:rsidRPr="00CD0816">
        <w:rPr>
          <w:rFonts w:asciiTheme="majorHAnsi" w:hAnsiTheme="majorHAnsi" w:cstheme="majorHAnsi"/>
        </w:rPr>
        <w:t xml:space="preserve">de ces deux </w:t>
      </w:r>
      <w:r>
        <w:rPr>
          <w:rFonts w:asciiTheme="majorHAnsi" w:hAnsiTheme="majorHAnsi" w:cstheme="majorHAnsi"/>
        </w:rPr>
        <w:t>solutions</w:t>
      </w:r>
      <w:r w:rsidR="00CD0816" w:rsidRPr="00CD0816">
        <w:rPr>
          <w:rFonts w:asciiTheme="majorHAnsi" w:hAnsiTheme="majorHAnsi" w:cstheme="majorHAnsi"/>
        </w:rPr>
        <w:t>.</w:t>
      </w:r>
    </w:p>
    <w:p w14:paraId="50FFC9E6" w14:textId="2FF0A8FE" w:rsidR="00E14691" w:rsidRDefault="00E14691" w:rsidP="007375CD">
      <w:pPr>
        <w:pStyle w:val="Paragraphedeliste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Quelle est la concentration massique finale en sel et en sucre de l’élixir ?</w:t>
      </w:r>
    </w:p>
    <w:p w14:paraId="3E8FF124" w14:textId="77777777" w:rsidR="00780DDB" w:rsidRPr="00E14691" w:rsidRDefault="00780DDB" w:rsidP="00780DDB">
      <w:pPr>
        <w:pStyle w:val="Paragraphedeliste"/>
        <w:jc w:val="both"/>
        <w:rPr>
          <w:rFonts w:asciiTheme="majorHAnsi" w:hAnsiTheme="majorHAnsi" w:cstheme="majorHAnsi"/>
        </w:rPr>
      </w:pPr>
    </w:p>
    <w:p w14:paraId="6DCB48E6" w14:textId="4851B761" w:rsidR="007375CD" w:rsidRPr="00CD0816" w:rsidRDefault="00461B05" w:rsidP="007375C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  <w:noProof/>
        </w:rPr>
        <w:drawing>
          <wp:anchor distT="0" distB="0" distL="114300" distR="114300" simplePos="0" relativeHeight="251678720" behindDoc="0" locked="0" layoutInCell="1" allowOverlap="1" wp14:anchorId="74ADA603" wp14:editId="6A1525A2">
            <wp:simplePos x="0" y="0"/>
            <wp:positionH relativeFrom="column">
              <wp:posOffset>6026785</wp:posOffset>
            </wp:positionH>
            <wp:positionV relativeFrom="paragraph">
              <wp:posOffset>25290</wp:posOffset>
            </wp:positionV>
            <wp:extent cx="497205" cy="53594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Cs/>
          <w:noProof/>
        </w:rPr>
        <w:drawing>
          <wp:anchor distT="0" distB="0" distL="114300" distR="114300" simplePos="0" relativeHeight="251680768" behindDoc="0" locked="0" layoutInCell="1" allowOverlap="1" wp14:anchorId="63EDC78A" wp14:editId="152C0006">
            <wp:simplePos x="0" y="0"/>
            <wp:positionH relativeFrom="column">
              <wp:posOffset>100445</wp:posOffset>
            </wp:positionH>
            <wp:positionV relativeFrom="paragraph">
              <wp:posOffset>33647</wp:posOffset>
            </wp:positionV>
            <wp:extent cx="497614" cy="53626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14" cy="53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A2749" w14:textId="6A4E8C70" w:rsidR="00541A40" w:rsidRPr="00424185" w:rsidRDefault="00CD0816" w:rsidP="00461B05">
      <w:pPr>
        <w:jc w:val="center"/>
        <w:rPr>
          <w:rFonts w:asciiTheme="majorHAnsi" w:hAnsiTheme="majorHAnsi" w:cstheme="majorHAnsi"/>
          <w:bCs/>
        </w:rPr>
      </w:pPr>
      <w:r w:rsidRPr="00CD0816">
        <w:rPr>
          <w:rFonts w:asciiTheme="majorHAnsi" w:hAnsiTheme="majorHAnsi" w:cstheme="majorHAnsi"/>
        </w:rPr>
        <w:t xml:space="preserve">Attention : </w:t>
      </w:r>
      <w:r w:rsidR="00300C66" w:rsidRPr="00CD0816">
        <w:rPr>
          <w:rFonts w:asciiTheme="majorHAnsi" w:hAnsiTheme="majorHAnsi" w:cstheme="majorHAnsi"/>
          <w:b/>
        </w:rPr>
        <w:t xml:space="preserve"> </w:t>
      </w:r>
      <w:r w:rsidR="00424185">
        <w:rPr>
          <w:rFonts w:asciiTheme="majorHAnsi" w:hAnsiTheme="majorHAnsi" w:cstheme="majorHAnsi"/>
          <w:bCs/>
        </w:rPr>
        <w:t>n’oubliez pas de bien présenter votre compte rendu ainsi que vos calculs !</w:t>
      </w:r>
    </w:p>
    <w:sectPr w:rsidR="00541A40" w:rsidRPr="00424185" w:rsidSect="00F5259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C3F64" w14:textId="77777777" w:rsidR="00D44BD1" w:rsidRDefault="00D44BD1" w:rsidP="002F3909">
      <w:r>
        <w:separator/>
      </w:r>
    </w:p>
  </w:endnote>
  <w:endnote w:type="continuationSeparator" w:id="0">
    <w:p w14:paraId="71C27C5F" w14:textId="77777777" w:rsidR="00D44BD1" w:rsidRDefault="00D44BD1" w:rsidP="002F3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ltonian Tattoo">
    <w:panose1 w:val="04060505060902040004"/>
    <w:charset w:val="00"/>
    <w:family w:val="decorative"/>
    <w:pitch w:val="variable"/>
    <w:sig w:usb0="8000002F" w:usb1="1000C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Titre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076F9" w14:textId="77777777" w:rsidR="00D44BD1" w:rsidRDefault="00D44BD1" w:rsidP="002F3909">
      <w:r>
        <w:separator/>
      </w:r>
    </w:p>
  </w:footnote>
  <w:footnote w:type="continuationSeparator" w:id="0">
    <w:p w14:paraId="2AE48B1F" w14:textId="77777777" w:rsidR="00D44BD1" w:rsidRDefault="00D44BD1" w:rsidP="002F3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450EE"/>
    <w:multiLevelType w:val="hybridMultilevel"/>
    <w:tmpl w:val="113EDB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E3456"/>
    <w:multiLevelType w:val="hybridMultilevel"/>
    <w:tmpl w:val="DADCE7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DD646A"/>
    <w:multiLevelType w:val="hybridMultilevel"/>
    <w:tmpl w:val="55286E06"/>
    <w:lvl w:ilvl="0" w:tplc="A5DC78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F3B4B"/>
    <w:multiLevelType w:val="hybridMultilevel"/>
    <w:tmpl w:val="4BE4BB6E"/>
    <w:lvl w:ilvl="0" w:tplc="C5562D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490995"/>
    <w:multiLevelType w:val="hybridMultilevel"/>
    <w:tmpl w:val="600C1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825391"/>
    <w:multiLevelType w:val="hybridMultilevel"/>
    <w:tmpl w:val="580075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C70F69"/>
    <w:multiLevelType w:val="hybridMultilevel"/>
    <w:tmpl w:val="60F29104"/>
    <w:lvl w:ilvl="0" w:tplc="1C38F3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C3B19"/>
    <w:multiLevelType w:val="hybridMultilevel"/>
    <w:tmpl w:val="F27E8F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C30F42"/>
    <w:multiLevelType w:val="hybridMultilevel"/>
    <w:tmpl w:val="CBF4CB34"/>
    <w:lvl w:ilvl="0" w:tplc="07D84B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092630">
    <w:abstractNumId w:val="6"/>
  </w:num>
  <w:num w:numId="2" w16cid:durableId="213778780">
    <w:abstractNumId w:val="7"/>
  </w:num>
  <w:num w:numId="3" w16cid:durableId="2068841741">
    <w:abstractNumId w:val="3"/>
  </w:num>
  <w:num w:numId="4" w16cid:durableId="349258688">
    <w:abstractNumId w:val="8"/>
  </w:num>
  <w:num w:numId="5" w16cid:durableId="1209032219">
    <w:abstractNumId w:val="1"/>
  </w:num>
  <w:num w:numId="6" w16cid:durableId="1187326777">
    <w:abstractNumId w:val="4"/>
  </w:num>
  <w:num w:numId="7" w16cid:durableId="900750974">
    <w:abstractNumId w:val="5"/>
  </w:num>
  <w:num w:numId="8" w16cid:durableId="655960638">
    <w:abstractNumId w:val="0"/>
  </w:num>
  <w:num w:numId="9" w16cid:durableId="840701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BF9"/>
    <w:rsid w:val="00011029"/>
    <w:rsid w:val="00083016"/>
    <w:rsid w:val="000840BF"/>
    <w:rsid w:val="000B536B"/>
    <w:rsid w:val="000D4D39"/>
    <w:rsid w:val="000E4969"/>
    <w:rsid w:val="000E6972"/>
    <w:rsid w:val="001938DE"/>
    <w:rsid w:val="001942A1"/>
    <w:rsid w:val="00201502"/>
    <w:rsid w:val="002A7FE8"/>
    <w:rsid w:val="002C34B0"/>
    <w:rsid w:val="002F3909"/>
    <w:rsid w:val="00300C66"/>
    <w:rsid w:val="00304122"/>
    <w:rsid w:val="00315E38"/>
    <w:rsid w:val="0033186F"/>
    <w:rsid w:val="003D29B3"/>
    <w:rsid w:val="00401363"/>
    <w:rsid w:val="00405A37"/>
    <w:rsid w:val="00424185"/>
    <w:rsid w:val="00434F85"/>
    <w:rsid w:val="00461B05"/>
    <w:rsid w:val="00466AC9"/>
    <w:rsid w:val="004E79B7"/>
    <w:rsid w:val="004F3973"/>
    <w:rsid w:val="00534714"/>
    <w:rsid w:val="00541A40"/>
    <w:rsid w:val="00562084"/>
    <w:rsid w:val="006108B0"/>
    <w:rsid w:val="0062302A"/>
    <w:rsid w:val="00625685"/>
    <w:rsid w:val="0062634F"/>
    <w:rsid w:val="0066378D"/>
    <w:rsid w:val="00677823"/>
    <w:rsid w:val="006B5B13"/>
    <w:rsid w:val="007375CD"/>
    <w:rsid w:val="00780DDB"/>
    <w:rsid w:val="007851ED"/>
    <w:rsid w:val="007873C6"/>
    <w:rsid w:val="00787596"/>
    <w:rsid w:val="007A4F1B"/>
    <w:rsid w:val="00820348"/>
    <w:rsid w:val="00866DC2"/>
    <w:rsid w:val="00867F46"/>
    <w:rsid w:val="00885A36"/>
    <w:rsid w:val="008C7FDD"/>
    <w:rsid w:val="00932433"/>
    <w:rsid w:val="009423A3"/>
    <w:rsid w:val="00955E4D"/>
    <w:rsid w:val="00955F1F"/>
    <w:rsid w:val="009B6B4A"/>
    <w:rsid w:val="009D6157"/>
    <w:rsid w:val="00A26564"/>
    <w:rsid w:val="00A4035E"/>
    <w:rsid w:val="00A43315"/>
    <w:rsid w:val="00A66FC9"/>
    <w:rsid w:val="00A7133E"/>
    <w:rsid w:val="00A830C8"/>
    <w:rsid w:val="00A90CDF"/>
    <w:rsid w:val="00A93940"/>
    <w:rsid w:val="00AE4B86"/>
    <w:rsid w:val="00B30615"/>
    <w:rsid w:val="00B36079"/>
    <w:rsid w:val="00B91F71"/>
    <w:rsid w:val="00B928DE"/>
    <w:rsid w:val="00B93F7B"/>
    <w:rsid w:val="00B975AC"/>
    <w:rsid w:val="00BB35D5"/>
    <w:rsid w:val="00BD43C7"/>
    <w:rsid w:val="00C1337E"/>
    <w:rsid w:val="00C20B9D"/>
    <w:rsid w:val="00C2602B"/>
    <w:rsid w:val="00CD0816"/>
    <w:rsid w:val="00CD3317"/>
    <w:rsid w:val="00CE4B07"/>
    <w:rsid w:val="00CF5DC2"/>
    <w:rsid w:val="00D04F65"/>
    <w:rsid w:val="00D36FC5"/>
    <w:rsid w:val="00D44BD1"/>
    <w:rsid w:val="00DC619B"/>
    <w:rsid w:val="00DC7B76"/>
    <w:rsid w:val="00DE16FE"/>
    <w:rsid w:val="00DF548A"/>
    <w:rsid w:val="00E003CC"/>
    <w:rsid w:val="00E14691"/>
    <w:rsid w:val="00E216D8"/>
    <w:rsid w:val="00E37216"/>
    <w:rsid w:val="00E95972"/>
    <w:rsid w:val="00E95BF9"/>
    <w:rsid w:val="00EA77A1"/>
    <w:rsid w:val="00F078B6"/>
    <w:rsid w:val="00F1309E"/>
    <w:rsid w:val="00F25EB4"/>
    <w:rsid w:val="00F5259D"/>
    <w:rsid w:val="00F818CE"/>
    <w:rsid w:val="00F83771"/>
    <w:rsid w:val="00FA2495"/>
    <w:rsid w:val="00FC30B6"/>
    <w:rsid w:val="00FC77D0"/>
    <w:rsid w:val="00FF219C"/>
    <w:rsid w:val="00FF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E67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39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3909"/>
  </w:style>
  <w:style w:type="paragraph" w:styleId="Pieddepage">
    <w:name w:val="footer"/>
    <w:basedOn w:val="Normal"/>
    <w:link w:val="PieddepageCar"/>
    <w:uiPriority w:val="99"/>
    <w:unhideWhenUsed/>
    <w:rsid w:val="002F39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3909"/>
  </w:style>
  <w:style w:type="paragraph" w:styleId="Sous-titre">
    <w:name w:val="Subtitle"/>
    <w:basedOn w:val="Normal"/>
    <w:link w:val="Sous-titreCar"/>
    <w:qFormat/>
    <w:rsid w:val="00DF548A"/>
    <w:rPr>
      <w:rFonts w:ascii="Arial" w:eastAsia="Times New Roman" w:hAnsi="Arial" w:cs="Times New Roman"/>
      <w:b/>
      <w:sz w:val="20"/>
      <w:szCs w:val="20"/>
      <w:u w:val="single"/>
      <w:lang w:eastAsia="fr-FR"/>
    </w:rPr>
  </w:style>
  <w:style w:type="character" w:customStyle="1" w:styleId="Sous-titreCar">
    <w:name w:val="Sous-titre Car"/>
    <w:basedOn w:val="Policepardfaut"/>
    <w:link w:val="Sous-titre"/>
    <w:rsid w:val="00DF548A"/>
    <w:rPr>
      <w:rFonts w:ascii="Arial" w:eastAsia="Times New Roman" w:hAnsi="Arial" w:cs="Times New Roman"/>
      <w:b/>
      <w:sz w:val="20"/>
      <w:szCs w:val="20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E37216"/>
    <w:pPr>
      <w:ind w:left="720"/>
      <w:contextualSpacing/>
    </w:pPr>
  </w:style>
  <w:style w:type="table" w:styleId="Grilledutableau">
    <w:name w:val="Table Grid"/>
    <w:basedOn w:val="TableauNormal"/>
    <w:uiPriority w:val="59"/>
    <w:rsid w:val="00F52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265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Sansinterligne">
    <w:name w:val="No Spacing"/>
    <w:uiPriority w:val="1"/>
    <w:qFormat/>
    <w:rsid w:val="00E14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0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3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cas/Library/Group%20Containers/UBF8T346G9.Office/User%20Content.localized/Templates.localized/AE1-IDENTIFICATION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E1B8B8-DA8C-7749-85F3-644B7E9EA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AE1-IDENTIFICATION.dotx</Template>
  <TotalTime>51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ACTIVITÉ EXPÉRIMENTALE 3</vt:lpstr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ACTIVITÉ EXPÉRIMENTALE 3</dc:title>
  <dc:subject/>
  <dc:creator>M.BINDEL</dc:creator>
  <cp:keywords/>
  <dc:description/>
  <cp:lastModifiedBy>Margaux Jullien</cp:lastModifiedBy>
  <cp:revision>9</cp:revision>
  <cp:lastPrinted>2022-09-16T11:28:00Z</cp:lastPrinted>
  <dcterms:created xsi:type="dcterms:W3CDTF">2022-09-16T11:28:00Z</dcterms:created>
  <dcterms:modified xsi:type="dcterms:W3CDTF">2022-09-18T14:02:00Z</dcterms:modified>
</cp:coreProperties>
</file>